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14413" w14:textId="77777777" w:rsidR="00E374E2" w:rsidRPr="00624DDC" w:rsidRDefault="00E374E2" w:rsidP="00E374E2">
      <w:pPr>
        <w:jc w:val="center"/>
        <w:rPr>
          <w:rFonts w:ascii="Times New Roman" w:hAnsi="Times New Roman" w:cs="Times New Roman"/>
          <w:b/>
        </w:rPr>
      </w:pPr>
      <w:r w:rsidRPr="00E50FB1">
        <w:rPr>
          <w:rFonts w:ascii="Times New Roman" w:hAnsi="Times New Roman" w:cs="Times New Roman"/>
          <w:b/>
        </w:rPr>
        <w:t xml:space="preserve">CHES </w:t>
      </w:r>
      <w:proofErr w:type="spellStart"/>
      <w:r w:rsidRPr="00E50FB1">
        <w:rPr>
          <w:rFonts w:ascii="Times New Roman" w:hAnsi="Times New Roman" w:cs="Times New Roman"/>
          <w:b/>
        </w:rPr>
        <w:t>Zelnick</w:t>
      </w:r>
      <w:proofErr w:type="spellEnd"/>
      <w:r w:rsidRPr="00E50FB1">
        <w:rPr>
          <w:rFonts w:ascii="Times New Roman" w:hAnsi="Times New Roman" w:cs="Times New Roman"/>
          <w:b/>
        </w:rPr>
        <w:t>-Belzberg Research Priz</w:t>
      </w:r>
      <w:r>
        <w:rPr>
          <w:rFonts w:ascii="Times New Roman" w:hAnsi="Times New Roman" w:cs="Times New Roman"/>
          <w:b/>
        </w:rPr>
        <w:t>e</w:t>
      </w:r>
    </w:p>
    <w:p w14:paraId="1E17AFA3" w14:textId="0C01625A" w:rsidR="00E60E04" w:rsidRDefault="00E60E04" w:rsidP="00624DDC">
      <w:pPr>
        <w:rPr>
          <w:rFonts w:ascii="Times New Roman" w:eastAsia="Times New Roman" w:hAnsi="Times New Roman" w:cs="Times New Roman"/>
        </w:rPr>
      </w:pPr>
      <w:r w:rsidRPr="007A47C3">
        <w:rPr>
          <w:rFonts w:ascii="Times New Roman" w:eastAsia="Times New Roman" w:hAnsi="Times New Roman" w:cs="Times New Roman"/>
          <w:i/>
        </w:rPr>
        <w:t>Application Instructions- (this is a template from previous solicitations and is subject to change)</w:t>
      </w:r>
    </w:p>
    <w:p w14:paraId="5C443638" w14:textId="77777777" w:rsidR="00E60E04" w:rsidRDefault="00E60E04" w:rsidP="00E60E04">
      <w:pPr>
        <w:rPr>
          <w:rFonts w:ascii="Times New Roman" w:eastAsia="Times New Roman" w:hAnsi="Times New Roman" w:cs="Times New Roman"/>
          <w:b/>
          <w:bCs/>
          <w:i/>
          <w:iCs/>
        </w:rPr>
      </w:pPr>
    </w:p>
    <w:p w14:paraId="0DB9D57D" w14:textId="6F20E6D4" w:rsidR="00E60E04" w:rsidRDefault="00E60E04" w:rsidP="00E60E04">
      <w:pPr>
        <w:rPr>
          <w:rFonts w:ascii="Times New Roman" w:eastAsia="Times New Roman" w:hAnsi="Times New Roman" w:cs="Times New Roman"/>
          <w:b/>
          <w:bCs/>
          <w:i/>
          <w:iCs/>
        </w:rPr>
      </w:pPr>
      <w:r w:rsidRPr="007A47C3">
        <w:rPr>
          <w:rFonts w:ascii="Times New Roman" w:eastAsia="Times New Roman" w:hAnsi="Times New Roman" w:cs="Times New Roman"/>
          <w:b/>
          <w:bCs/>
          <w:i/>
          <w:iCs/>
        </w:rPr>
        <w:t>Eligibility Criteria:</w:t>
      </w:r>
    </w:p>
    <w:p w14:paraId="2D3FC4A6" w14:textId="77777777" w:rsidR="00E60E04" w:rsidRPr="007D5C7B" w:rsidRDefault="00E60E04" w:rsidP="00E60E04">
      <w:pPr>
        <w:pStyle w:val="ListParagraph"/>
        <w:numPr>
          <w:ilvl w:val="0"/>
          <w:numId w:val="5"/>
        </w:numPr>
        <w:jc w:val="both"/>
        <w:rPr>
          <w:rFonts w:ascii="Times New Roman" w:eastAsia="Times New Roman" w:hAnsi="Times New Roman"/>
        </w:rPr>
      </w:pPr>
      <w:r w:rsidRPr="007D5C7B">
        <w:rPr>
          <w:rFonts w:ascii="Times New Roman" w:eastAsia="Times New Roman" w:hAnsi="Times New Roman"/>
        </w:rPr>
        <w:t>applicant is a Graduate Affiliate member of CHES</w:t>
      </w:r>
    </w:p>
    <w:p w14:paraId="0267DC8A" w14:textId="77777777" w:rsidR="00E60E04" w:rsidRPr="00860445" w:rsidRDefault="00E60E04" w:rsidP="00E60E04">
      <w:pPr>
        <w:pStyle w:val="ListParagraph"/>
        <w:numPr>
          <w:ilvl w:val="0"/>
          <w:numId w:val="5"/>
        </w:numPr>
        <w:jc w:val="both"/>
        <w:rPr>
          <w:rFonts w:ascii="Times New Roman" w:eastAsia="Times New Roman" w:hAnsi="Times New Roman"/>
        </w:rPr>
      </w:pPr>
      <w:r w:rsidRPr="007D5C7B">
        <w:rPr>
          <w:rFonts w:ascii="Times New Roman" w:hAnsi="Times New Roman"/>
        </w:rPr>
        <w:t>applicant is a PhD graduate student</w:t>
      </w:r>
    </w:p>
    <w:p w14:paraId="324AC2BE" w14:textId="631C4C79" w:rsidR="00860445" w:rsidRPr="00860445" w:rsidRDefault="00860445" w:rsidP="00860445">
      <w:pPr>
        <w:pStyle w:val="ListParagraph"/>
        <w:numPr>
          <w:ilvl w:val="0"/>
          <w:numId w:val="5"/>
        </w:numPr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a</w:t>
      </w:r>
      <w:r w:rsidRPr="006614AE">
        <w:rPr>
          <w:rFonts w:ascii="Times New Roman" w:hAnsi="Times New Roman"/>
          <w:bCs/>
        </w:rPr>
        <w:t xml:space="preserve">pplicant project </w:t>
      </w:r>
      <w:r>
        <w:rPr>
          <w:rFonts w:ascii="Times New Roman" w:hAnsi="Times New Roman"/>
          <w:bCs/>
        </w:rPr>
        <w:t xml:space="preserve">is related to </w:t>
      </w:r>
      <w:r w:rsidRPr="006614AE">
        <w:rPr>
          <w:rFonts w:ascii="Times New Roman" w:hAnsi="Times New Roman"/>
          <w:bCs/>
        </w:rPr>
        <w:t>human evolution</w:t>
      </w:r>
    </w:p>
    <w:p w14:paraId="2836236A" w14:textId="6CCAE838" w:rsidR="005975C1" w:rsidRPr="007D5C7B" w:rsidRDefault="00086F28" w:rsidP="00E60E04">
      <w:pPr>
        <w:pStyle w:val="ListParagraph"/>
        <w:numPr>
          <w:ilvl w:val="0"/>
          <w:numId w:val="5"/>
        </w:numPr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e</w:t>
      </w:r>
      <w:r w:rsidR="005975C1" w:rsidRPr="005975C1">
        <w:rPr>
          <w:rFonts w:ascii="Times New Roman" w:eastAsia="Times New Roman" w:hAnsi="Times New Roman"/>
        </w:rPr>
        <w:t>xcellence in thesis, excellence in research, or excellence in publications</w:t>
      </w:r>
    </w:p>
    <w:p w14:paraId="1AAA5DF7" w14:textId="77777777" w:rsidR="003C6827" w:rsidRDefault="003C6827" w:rsidP="00E60E04">
      <w:pPr>
        <w:widowControl w:val="0"/>
        <w:autoSpaceDE w:val="0"/>
        <w:autoSpaceDN w:val="0"/>
        <w:rPr>
          <w:rFonts w:ascii="Times New Roman" w:eastAsia="Times New Roman" w:hAnsi="Times New Roman" w:cs="Times New Roman"/>
        </w:rPr>
      </w:pPr>
    </w:p>
    <w:p w14:paraId="14E39497" w14:textId="77777777" w:rsidR="003C6827" w:rsidRDefault="003C6827" w:rsidP="003C6827">
      <w:pPr>
        <w:rPr>
          <w:rFonts w:ascii="Times New Roman" w:eastAsia="Times New Roman" w:hAnsi="Times New Roman" w:cs="Times New Roman"/>
          <w:i/>
          <w:iCs/>
        </w:rPr>
      </w:pPr>
      <w:r w:rsidRPr="002A23DB">
        <w:rPr>
          <w:rFonts w:ascii="Times New Roman" w:eastAsia="Times New Roman" w:hAnsi="Times New Roman" w:cs="Times New Roman"/>
          <w:b/>
          <w:bCs/>
          <w:i/>
          <w:iCs/>
        </w:rPr>
        <w:t xml:space="preserve">Funding availability </w:t>
      </w:r>
      <w:r w:rsidRPr="002A23DB">
        <w:rPr>
          <w:rFonts w:ascii="Times New Roman" w:eastAsia="Times New Roman" w:hAnsi="Times New Roman" w:cs="Times New Roman"/>
          <w:i/>
          <w:iCs/>
        </w:rPr>
        <w:t>(estimated and subject to change per academic year)</w:t>
      </w:r>
      <w:r>
        <w:rPr>
          <w:rFonts w:ascii="Times New Roman" w:eastAsia="Times New Roman" w:hAnsi="Times New Roman" w:cs="Times New Roman"/>
          <w:i/>
          <w:iCs/>
        </w:rPr>
        <w:t xml:space="preserve">: </w:t>
      </w:r>
    </w:p>
    <w:p w14:paraId="79C81FBF" w14:textId="1A6BD094" w:rsidR="003C6827" w:rsidRPr="005975C1" w:rsidRDefault="005975C1" w:rsidP="003C6827">
      <w:pPr>
        <w:pStyle w:val="ListParagraph"/>
        <w:rPr>
          <w:rFonts w:ascii="Times New Roman" w:eastAsia="Times New Roman" w:hAnsi="Times New Roman"/>
          <w:b/>
          <w:bCs/>
        </w:rPr>
      </w:pPr>
      <w:r w:rsidRPr="005975C1">
        <w:rPr>
          <w:rFonts w:ascii="Times New Roman" w:eastAsia="Times New Roman" w:hAnsi="Times New Roman"/>
          <w:b/>
          <w:bCs/>
        </w:rPr>
        <w:t xml:space="preserve">~ </w:t>
      </w:r>
      <w:r>
        <w:rPr>
          <w:rFonts w:ascii="Times New Roman" w:eastAsia="Times New Roman" w:hAnsi="Times New Roman"/>
          <w:b/>
          <w:bCs/>
        </w:rPr>
        <w:t xml:space="preserve">up to </w:t>
      </w:r>
      <w:r w:rsidR="003C6827" w:rsidRPr="005975C1">
        <w:rPr>
          <w:rFonts w:ascii="Times New Roman" w:eastAsia="Times New Roman" w:hAnsi="Times New Roman"/>
          <w:b/>
          <w:bCs/>
        </w:rPr>
        <w:t>$</w:t>
      </w:r>
      <w:r w:rsidRPr="005975C1">
        <w:rPr>
          <w:rFonts w:ascii="Times New Roman" w:eastAsia="Times New Roman" w:hAnsi="Times New Roman"/>
          <w:b/>
          <w:bCs/>
        </w:rPr>
        <w:t>5,000</w:t>
      </w:r>
    </w:p>
    <w:p w14:paraId="6F9E24DD" w14:textId="7B4ED766" w:rsidR="00E60E04" w:rsidRPr="007A47C3" w:rsidRDefault="00624DDC" w:rsidP="00E60E04">
      <w:pPr>
        <w:widowControl w:val="0"/>
        <w:autoSpaceDE w:val="0"/>
        <w:autoSpaceDN w:val="0"/>
        <w:rPr>
          <w:rFonts w:ascii="Times New Roman" w:eastAsia="Times New Roman" w:hAnsi="Times New Roman"/>
          <w:b/>
          <w:bCs/>
          <w:i/>
        </w:rPr>
      </w:pPr>
      <w:r w:rsidRPr="00624DDC">
        <w:rPr>
          <w:rFonts w:ascii="Times New Roman" w:eastAsia="Times New Roman" w:hAnsi="Times New Roman" w:cs="Times New Roman"/>
        </w:rPr>
        <w:br/>
      </w:r>
      <w:r w:rsidR="00E60E04" w:rsidRPr="007A47C3">
        <w:rPr>
          <w:rFonts w:ascii="Times New Roman" w:eastAsia="Times New Roman" w:hAnsi="Times New Roman"/>
          <w:b/>
          <w:bCs/>
          <w:i/>
        </w:rPr>
        <w:t>Application Guidelines:</w:t>
      </w:r>
    </w:p>
    <w:p w14:paraId="20F91677" w14:textId="77777777" w:rsidR="00E60E04" w:rsidRPr="007D5C7B" w:rsidRDefault="00E60E04" w:rsidP="00E60E04">
      <w:pPr>
        <w:pStyle w:val="ListParagraph"/>
        <w:widowControl w:val="0"/>
        <w:numPr>
          <w:ilvl w:val="0"/>
          <w:numId w:val="6"/>
        </w:numPr>
        <w:autoSpaceDE w:val="0"/>
        <w:autoSpaceDN w:val="0"/>
        <w:rPr>
          <w:rFonts w:ascii="Times New Roman" w:eastAsia="Times New Roman" w:hAnsi="Times New Roman"/>
        </w:rPr>
      </w:pPr>
      <w:r w:rsidRPr="007D5C7B">
        <w:rPr>
          <w:rFonts w:ascii="Times New Roman" w:eastAsia="Times New Roman" w:hAnsi="Times New Roman"/>
          <w:color w:val="000000"/>
        </w:rPr>
        <w:t>Provide a succinct title for your project.</w:t>
      </w:r>
    </w:p>
    <w:p w14:paraId="0EDFA787" w14:textId="77777777" w:rsidR="00E60E04" w:rsidRPr="007D5C7B" w:rsidRDefault="00E60E04" w:rsidP="00E60E04">
      <w:pPr>
        <w:pStyle w:val="ListParagraph"/>
        <w:widowControl w:val="0"/>
        <w:numPr>
          <w:ilvl w:val="0"/>
          <w:numId w:val="6"/>
        </w:numPr>
        <w:autoSpaceDE w:val="0"/>
        <w:autoSpaceDN w:val="0"/>
        <w:rPr>
          <w:rFonts w:ascii="Times New Roman" w:eastAsia="Times New Roman" w:hAnsi="Times New Roman"/>
        </w:rPr>
      </w:pPr>
      <w:r w:rsidRPr="007D5C7B">
        <w:rPr>
          <w:rFonts w:ascii="Times New Roman" w:eastAsia="Times New Roman" w:hAnsi="Times New Roman"/>
          <w:color w:val="000000"/>
        </w:rPr>
        <w:t>This main part of the proposal may be up to </w:t>
      </w:r>
      <w:r w:rsidRPr="00E60E04">
        <w:rPr>
          <w:rFonts w:ascii="Times New Roman" w:eastAsia="Times New Roman" w:hAnsi="Times New Roman"/>
          <w:b/>
          <w:bCs/>
          <w:color w:val="000000"/>
        </w:rPr>
        <w:t>3 pages maximum, single-spaced, 1-inch margins</w:t>
      </w:r>
      <w:r w:rsidRPr="007D5C7B">
        <w:rPr>
          <w:rFonts w:ascii="Times New Roman" w:eastAsia="Times New Roman" w:hAnsi="Times New Roman"/>
          <w:color w:val="000000"/>
        </w:rPr>
        <w:t xml:space="preserve"> all around (these 3 pages do not include the bibliography):</w:t>
      </w:r>
    </w:p>
    <w:p w14:paraId="352AA6C8" w14:textId="77777777" w:rsidR="00E60E04" w:rsidRPr="007D5C7B" w:rsidRDefault="00E60E04" w:rsidP="00E60E04">
      <w:pPr>
        <w:pStyle w:val="ListParagraph"/>
        <w:numPr>
          <w:ilvl w:val="0"/>
          <w:numId w:val="6"/>
        </w:numPr>
        <w:rPr>
          <w:rFonts w:ascii="Times New Roman" w:eastAsia="Times New Roman" w:hAnsi="Times New Roman"/>
          <w:color w:val="000000"/>
        </w:rPr>
      </w:pPr>
      <w:r w:rsidRPr="007D5C7B">
        <w:rPr>
          <w:rFonts w:ascii="Times New Roman" w:eastAsia="Times New Roman" w:hAnsi="Times New Roman"/>
          <w:color w:val="000000"/>
        </w:rPr>
        <w:t>state the research problem and/or hypothesis (or hypotheses) explicitly</w:t>
      </w:r>
    </w:p>
    <w:p w14:paraId="404D1E19" w14:textId="77777777" w:rsidR="00E60E04" w:rsidRPr="007D5C7B" w:rsidRDefault="00E60E04" w:rsidP="00E60E04">
      <w:pPr>
        <w:pStyle w:val="ListParagraph"/>
        <w:numPr>
          <w:ilvl w:val="0"/>
          <w:numId w:val="6"/>
        </w:numPr>
        <w:rPr>
          <w:rFonts w:ascii="Times New Roman" w:eastAsia="Times New Roman" w:hAnsi="Times New Roman"/>
          <w:color w:val="000000"/>
        </w:rPr>
      </w:pPr>
      <w:r w:rsidRPr="007D5C7B">
        <w:rPr>
          <w:rFonts w:ascii="Times New Roman" w:eastAsia="Times New Roman" w:hAnsi="Times New Roman"/>
          <w:color w:val="000000"/>
        </w:rPr>
        <w:t>explain the theoretical importance of the research</w:t>
      </w:r>
    </w:p>
    <w:p w14:paraId="69887DF2" w14:textId="77777777" w:rsidR="00E60E04" w:rsidRPr="007D5C7B" w:rsidRDefault="00E60E04" w:rsidP="00E60E04">
      <w:pPr>
        <w:pStyle w:val="ListParagraph"/>
        <w:numPr>
          <w:ilvl w:val="0"/>
          <w:numId w:val="6"/>
        </w:numPr>
        <w:rPr>
          <w:rFonts w:ascii="Times New Roman" w:eastAsia="Times New Roman" w:hAnsi="Times New Roman"/>
          <w:color w:val="000000"/>
        </w:rPr>
      </w:pPr>
      <w:r w:rsidRPr="007D5C7B">
        <w:rPr>
          <w:rFonts w:ascii="Times New Roman" w:eastAsia="Times New Roman" w:hAnsi="Times New Roman"/>
          <w:color w:val="000000"/>
        </w:rPr>
        <w:t>describe the methods for the research</w:t>
      </w:r>
    </w:p>
    <w:p w14:paraId="34549717" w14:textId="77777777" w:rsidR="00E60E04" w:rsidRPr="007D5C7B" w:rsidRDefault="00E60E04" w:rsidP="00E60E04">
      <w:pPr>
        <w:pStyle w:val="ListParagraph"/>
        <w:numPr>
          <w:ilvl w:val="0"/>
          <w:numId w:val="6"/>
        </w:numPr>
        <w:rPr>
          <w:rFonts w:ascii="Times New Roman" w:eastAsia="Times New Roman" w:hAnsi="Times New Roman"/>
        </w:rPr>
      </w:pPr>
      <w:r w:rsidRPr="007D5C7B">
        <w:rPr>
          <w:rFonts w:ascii="Times New Roman" w:eastAsia="Times New Roman" w:hAnsi="Times New Roman"/>
          <w:color w:val="000000"/>
        </w:rPr>
        <w:t>briefly explain how the proposed research will contribute to the development or completion of your dissertation research</w:t>
      </w:r>
    </w:p>
    <w:p w14:paraId="2C350F98" w14:textId="77777777" w:rsidR="00E60E04" w:rsidRPr="007D5C7B" w:rsidRDefault="00E60E04" w:rsidP="00E60E04">
      <w:pPr>
        <w:pStyle w:val="ListParagraph"/>
        <w:numPr>
          <w:ilvl w:val="0"/>
          <w:numId w:val="6"/>
        </w:numPr>
        <w:rPr>
          <w:rFonts w:ascii="Times New Roman" w:eastAsia="Times New Roman" w:hAnsi="Times New Roman"/>
          <w:color w:val="000000"/>
        </w:rPr>
      </w:pPr>
      <w:r w:rsidRPr="007D5C7B">
        <w:rPr>
          <w:rFonts w:ascii="Times New Roman" w:eastAsia="Times New Roman" w:hAnsi="Times New Roman"/>
          <w:color w:val="000000"/>
        </w:rPr>
        <w:t>provide a research schedule and a brief statement on the logistical and administrative feasibility of the work (e.g., do you have necessary permits?).</w:t>
      </w:r>
    </w:p>
    <w:p w14:paraId="22BE1201" w14:textId="022614CD" w:rsidR="00624DDC" w:rsidRPr="00624DDC" w:rsidRDefault="00624DDC" w:rsidP="00E60E04">
      <w:pPr>
        <w:rPr>
          <w:rFonts w:ascii="Times New Roman" w:eastAsia="Times New Roman" w:hAnsi="Times New Roman" w:cs="Times New Roman"/>
          <w:color w:val="000000"/>
        </w:rPr>
      </w:pPr>
      <w:r w:rsidRPr="00374BEA">
        <w:rPr>
          <w:rFonts w:ascii="Times New Roman" w:eastAsia="Times New Roman" w:hAnsi="Times New Roman" w:cs="Times New Roman"/>
          <w:color w:val="000000"/>
        </w:rPr>
        <w:br/>
      </w:r>
      <w:r w:rsidR="007D530F" w:rsidRPr="007A47C3">
        <w:rPr>
          <w:rFonts w:ascii="Times New Roman" w:eastAsia="Times New Roman" w:hAnsi="Times New Roman" w:cs="Times New Roman"/>
          <w:b/>
          <w:bCs/>
          <w:i/>
          <w:iCs/>
          <w:spacing w:val="-2"/>
        </w:rPr>
        <w:t>Budget:</w:t>
      </w:r>
    </w:p>
    <w:p w14:paraId="70C5676F" w14:textId="77777777" w:rsidR="00624DDC" w:rsidRPr="00624DDC" w:rsidRDefault="00624DDC" w:rsidP="00E60E04">
      <w:pPr>
        <w:pStyle w:val="ListParagraph"/>
        <w:numPr>
          <w:ilvl w:val="0"/>
          <w:numId w:val="4"/>
        </w:numPr>
        <w:rPr>
          <w:rFonts w:ascii="Times New Roman" w:hAnsi="Times New Roman"/>
        </w:rPr>
      </w:pPr>
      <w:r w:rsidRPr="00624DDC">
        <w:rPr>
          <w:rFonts w:ascii="Times New Roman" w:hAnsi="Times New Roman"/>
        </w:rPr>
        <w:t>provide a full budget for all expenses of the entire research project</w:t>
      </w:r>
    </w:p>
    <w:p w14:paraId="601DFA91" w14:textId="11855629" w:rsidR="00624DDC" w:rsidRPr="00624DDC" w:rsidRDefault="00624DDC" w:rsidP="00E60E04">
      <w:pPr>
        <w:pStyle w:val="ListParagraph"/>
        <w:numPr>
          <w:ilvl w:val="0"/>
          <w:numId w:val="4"/>
        </w:numPr>
        <w:rPr>
          <w:rFonts w:ascii="Times New Roman" w:hAnsi="Times New Roman"/>
        </w:rPr>
      </w:pPr>
      <w:r w:rsidRPr="00624DDC">
        <w:rPr>
          <w:rFonts w:ascii="Times New Roman" w:hAnsi="Times New Roman"/>
        </w:rPr>
        <w:t xml:space="preserve">provide justification/explanation of those budgetary items for which </w:t>
      </w:r>
      <w:r w:rsidR="00623CEC">
        <w:rPr>
          <w:rFonts w:ascii="Times New Roman" w:hAnsi="Times New Roman"/>
        </w:rPr>
        <w:t xml:space="preserve">Zelnick funding </w:t>
      </w:r>
      <w:r w:rsidRPr="00624DDC">
        <w:rPr>
          <w:rFonts w:ascii="Times New Roman" w:hAnsi="Times New Roman"/>
        </w:rPr>
        <w:t>is sought</w:t>
      </w:r>
    </w:p>
    <w:p w14:paraId="79228695" w14:textId="6866C11F" w:rsidR="00624DDC" w:rsidRPr="00624DDC" w:rsidRDefault="00624DDC" w:rsidP="00E60E04">
      <w:pPr>
        <w:pStyle w:val="ListParagraph"/>
        <w:numPr>
          <w:ilvl w:val="0"/>
          <w:numId w:val="4"/>
        </w:numPr>
        <w:rPr>
          <w:rFonts w:ascii="Times New Roman" w:hAnsi="Times New Roman"/>
        </w:rPr>
      </w:pPr>
      <w:r w:rsidRPr="00624DDC">
        <w:rPr>
          <w:rFonts w:ascii="Times New Roman" w:hAnsi="Times New Roman"/>
        </w:rPr>
        <w:t xml:space="preserve">list </w:t>
      </w:r>
      <w:r w:rsidRPr="00624DDC">
        <w:rPr>
          <w:rFonts w:ascii="Times New Roman" w:hAnsi="Times New Roman"/>
          <w:i/>
        </w:rPr>
        <w:t>all</w:t>
      </w:r>
      <w:r w:rsidRPr="00624DDC">
        <w:rPr>
          <w:rFonts w:ascii="Times New Roman" w:hAnsi="Times New Roman"/>
        </w:rPr>
        <w:t xml:space="preserve"> current, pending, and planned funding amounts from other external and internal sources</w:t>
      </w:r>
      <w:r w:rsidR="00E60E04">
        <w:rPr>
          <w:rFonts w:ascii="Times New Roman" w:hAnsi="Times New Roman"/>
        </w:rPr>
        <w:t>.</w:t>
      </w:r>
    </w:p>
    <w:p w14:paraId="3C91F046" w14:textId="082FFDCB" w:rsidR="00624DDC" w:rsidRPr="00624DDC" w:rsidRDefault="00624DDC" w:rsidP="00E60E04">
      <w:pPr>
        <w:pStyle w:val="ListParagraph"/>
        <w:numPr>
          <w:ilvl w:val="0"/>
          <w:numId w:val="4"/>
        </w:numPr>
        <w:rPr>
          <w:rFonts w:ascii="Times New Roman" w:hAnsi="Times New Roman"/>
        </w:rPr>
      </w:pPr>
      <w:r w:rsidRPr="00624DDC">
        <w:rPr>
          <w:rFonts w:ascii="Times New Roman" w:hAnsi="Times New Roman"/>
        </w:rPr>
        <w:t xml:space="preserve">If you did not apply this semester for Rutgers internal funding, e.g., the Bigel </w:t>
      </w:r>
      <w:r w:rsidR="00FD7755">
        <w:rPr>
          <w:rFonts w:ascii="Times New Roman" w:hAnsi="Times New Roman"/>
        </w:rPr>
        <w:t>and the</w:t>
      </w:r>
      <w:r w:rsidRPr="00624DDC">
        <w:rPr>
          <w:rFonts w:ascii="Times New Roman" w:hAnsi="Times New Roman"/>
        </w:rPr>
        <w:t xml:space="preserve"> SGS Off Campus Dissertation Development Award, explain why.</w:t>
      </w:r>
      <w:r w:rsidR="007701EA" w:rsidRPr="007701EA">
        <w:rPr>
          <w:rFonts w:ascii="Times New Roman" w:hAnsi="Times New Roman"/>
        </w:rPr>
        <w:t xml:space="preserve"> </w:t>
      </w:r>
      <w:r w:rsidR="007701EA">
        <w:rPr>
          <w:rFonts w:ascii="Times New Roman" w:hAnsi="Times New Roman"/>
        </w:rPr>
        <w:t xml:space="preserve">Mention </w:t>
      </w:r>
      <w:r w:rsidR="007701EA" w:rsidRPr="00AE4AE3">
        <w:rPr>
          <w:rFonts w:ascii="Times New Roman" w:hAnsi="Times New Roman"/>
          <w:i/>
        </w:rPr>
        <w:t>each</w:t>
      </w:r>
      <w:r w:rsidR="007701EA">
        <w:rPr>
          <w:rFonts w:ascii="Times New Roman" w:hAnsi="Times New Roman"/>
        </w:rPr>
        <w:t xml:space="preserve"> of these two internal sources in your proposal.</w:t>
      </w:r>
    </w:p>
    <w:p w14:paraId="45BB87DE" w14:textId="7EEDF352" w:rsidR="00624DDC" w:rsidRPr="00624DDC" w:rsidRDefault="00624DDC" w:rsidP="00E60E04">
      <w:pPr>
        <w:pStyle w:val="ListParagraph"/>
        <w:numPr>
          <w:ilvl w:val="0"/>
          <w:numId w:val="4"/>
        </w:numPr>
        <w:rPr>
          <w:rFonts w:ascii="Times New Roman" w:eastAsia="Times New Roman" w:hAnsi="Times New Roman"/>
          <w:color w:val="000000"/>
        </w:rPr>
      </w:pPr>
      <w:r w:rsidRPr="00624DDC">
        <w:rPr>
          <w:rFonts w:ascii="Times New Roman" w:eastAsia="Times New Roman" w:hAnsi="Times New Roman"/>
          <w:color w:val="000000"/>
        </w:rPr>
        <w:t xml:space="preserve">Explain whether the project will be able to proceed if some or </w:t>
      </w:r>
      <w:proofErr w:type="gramStart"/>
      <w:r w:rsidRPr="00624DDC">
        <w:rPr>
          <w:rFonts w:ascii="Times New Roman" w:eastAsia="Times New Roman" w:hAnsi="Times New Roman"/>
          <w:color w:val="000000"/>
        </w:rPr>
        <w:t>all of</w:t>
      </w:r>
      <w:proofErr w:type="gramEnd"/>
      <w:r w:rsidRPr="00624DDC">
        <w:rPr>
          <w:rFonts w:ascii="Times New Roman" w:eastAsia="Times New Roman" w:hAnsi="Times New Roman"/>
          <w:color w:val="000000"/>
        </w:rPr>
        <w:t xml:space="preserve"> the additional pending grants are not awarded.</w:t>
      </w:r>
    </w:p>
    <w:p w14:paraId="465832B4" w14:textId="77777777" w:rsidR="00624DDC" w:rsidRPr="00624DDC" w:rsidRDefault="00624DDC" w:rsidP="00E60E04">
      <w:pPr>
        <w:pStyle w:val="ListParagraph"/>
        <w:numPr>
          <w:ilvl w:val="0"/>
          <w:numId w:val="4"/>
        </w:numPr>
        <w:rPr>
          <w:rFonts w:ascii="Times New Roman" w:hAnsi="Times New Roman"/>
        </w:rPr>
      </w:pPr>
      <w:r w:rsidRPr="00624DDC">
        <w:rPr>
          <w:rFonts w:ascii="Times New Roman" w:hAnsi="Times New Roman"/>
        </w:rPr>
        <w:t>List all previous CHES awards you received</w:t>
      </w:r>
    </w:p>
    <w:p w14:paraId="409E022D" w14:textId="77777777" w:rsidR="00624DDC" w:rsidRPr="00374BEA" w:rsidRDefault="00624DDC" w:rsidP="00624DDC">
      <w:pPr>
        <w:rPr>
          <w:rFonts w:ascii="Times New Roman" w:eastAsia="Times New Roman" w:hAnsi="Times New Roman" w:cs="Times New Roman"/>
          <w:color w:val="000000"/>
        </w:rPr>
      </w:pPr>
    </w:p>
    <w:p w14:paraId="08C64993" w14:textId="3551437B" w:rsidR="00624DDC" w:rsidRPr="00374BEA" w:rsidRDefault="00624DDC" w:rsidP="00624DDC">
      <w:pPr>
        <w:rPr>
          <w:rFonts w:ascii="Times New Roman" w:eastAsia="Times New Roman" w:hAnsi="Times New Roman" w:cs="Times New Roman"/>
          <w:color w:val="000000"/>
        </w:rPr>
      </w:pPr>
      <w:r w:rsidRPr="00374BEA">
        <w:rPr>
          <w:rFonts w:ascii="Times New Roman" w:eastAsia="Times New Roman" w:hAnsi="Times New Roman" w:cs="Times New Roman"/>
          <w:color w:val="000000"/>
        </w:rPr>
        <w:t>If your research involves live vertebrates, including human subjects, please provide evidence that </w:t>
      </w:r>
      <w:r w:rsidRPr="00374BEA">
        <w:rPr>
          <w:rFonts w:ascii="Times New Roman" w:eastAsia="Times New Roman" w:hAnsi="Times New Roman" w:cs="Times New Roman"/>
          <w:color w:val="13033A"/>
        </w:rPr>
        <w:t>IRB</w:t>
      </w:r>
      <w:r w:rsidRPr="00624DDC">
        <w:rPr>
          <w:rFonts w:ascii="Times New Roman" w:eastAsia="Times New Roman" w:hAnsi="Times New Roman" w:cs="Times New Roman"/>
          <w:color w:val="13033A"/>
        </w:rPr>
        <w:t xml:space="preserve"> or </w:t>
      </w:r>
      <w:r w:rsidRPr="00374BEA">
        <w:rPr>
          <w:rFonts w:ascii="Times New Roman" w:eastAsia="Times New Roman" w:hAnsi="Times New Roman" w:cs="Times New Roman"/>
          <w:color w:val="13033A"/>
        </w:rPr>
        <w:t>IACUC </w:t>
      </w:r>
      <w:r w:rsidRPr="00374BEA">
        <w:rPr>
          <w:rFonts w:ascii="Times New Roman" w:eastAsia="Times New Roman" w:hAnsi="Times New Roman" w:cs="Times New Roman"/>
          <w:color w:val="000000"/>
        </w:rPr>
        <w:t>approval has been sought or granted.</w:t>
      </w:r>
    </w:p>
    <w:p w14:paraId="626CA891" w14:textId="77777777" w:rsidR="00A4107B" w:rsidRPr="00624DDC" w:rsidRDefault="00A4107B" w:rsidP="00893D23">
      <w:pPr>
        <w:rPr>
          <w:rFonts w:ascii="Times New Roman" w:hAnsi="Times New Roman" w:cs="Times New Roman"/>
        </w:rPr>
      </w:pPr>
    </w:p>
    <w:p w14:paraId="6FDEA50E" w14:textId="2E5FCFCE" w:rsidR="00C61BC4" w:rsidRDefault="00CE6D75" w:rsidP="00893D23">
      <w:pPr>
        <w:rPr>
          <w:rFonts w:ascii="Times New Roman" w:hAnsi="Times New Roman" w:cs="Times New Roman"/>
          <w:b/>
        </w:rPr>
      </w:pPr>
      <w:r w:rsidRPr="00624DDC">
        <w:rPr>
          <w:rFonts w:ascii="Times New Roman" w:hAnsi="Times New Roman" w:cs="Times New Roman"/>
          <w:b/>
        </w:rPr>
        <w:t>Submit the entire</w:t>
      </w:r>
      <w:r w:rsidR="006A3125">
        <w:rPr>
          <w:rFonts w:ascii="Times New Roman" w:hAnsi="Times New Roman" w:cs="Times New Roman"/>
          <w:b/>
        </w:rPr>
        <w:t xml:space="preserve"> proposal</w:t>
      </w:r>
      <w:r w:rsidRPr="00624DDC">
        <w:rPr>
          <w:rFonts w:ascii="Times New Roman" w:hAnsi="Times New Roman" w:cs="Times New Roman"/>
          <w:b/>
        </w:rPr>
        <w:t xml:space="preserve"> as a </w:t>
      </w:r>
      <w:r w:rsidRPr="00624DDC">
        <w:rPr>
          <w:rFonts w:ascii="Times New Roman" w:hAnsi="Times New Roman" w:cs="Times New Roman"/>
          <w:b/>
          <w:i/>
          <w:u w:val="single"/>
        </w:rPr>
        <w:t>single</w:t>
      </w:r>
      <w:r w:rsidRPr="00624DDC">
        <w:rPr>
          <w:rFonts w:ascii="Times New Roman" w:hAnsi="Times New Roman" w:cs="Times New Roman"/>
          <w:b/>
          <w:i/>
        </w:rPr>
        <w:t xml:space="preserve"> </w:t>
      </w:r>
      <w:r w:rsidRPr="00624DDC">
        <w:rPr>
          <w:rFonts w:ascii="Times New Roman" w:hAnsi="Times New Roman" w:cs="Times New Roman"/>
          <w:b/>
        </w:rPr>
        <w:t>pdf document.</w:t>
      </w:r>
      <w:r w:rsidR="00AD24E4" w:rsidRPr="00624DDC">
        <w:rPr>
          <w:rFonts w:ascii="Times New Roman" w:hAnsi="Times New Roman" w:cs="Times New Roman"/>
          <w:b/>
        </w:rPr>
        <w:t xml:space="preserve"> </w:t>
      </w:r>
    </w:p>
    <w:p w14:paraId="5EC01E9E" w14:textId="77777777" w:rsidR="00A4107B" w:rsidRPr="00624DDC" w:rsidRDefault="00A4107B" w:rsidP="00893D23">
      <w:pPr>
        <w:rPr>
          <w:rFonts w:ascii="Times New Roman" w:hAnsi="Times New Roman" w:cs="Times New Roman"/>
        </w:rPr>
      </w:pPr>
    </w:p>
    <w:sectPr w:rsidR="00A4107B" w:rsidRPr="00624DDC" w:rsidSect="004344AD">
      <w:pgSz w:w="12240" w:h="15840"/>
      <w:pgMar w:top="1440" w:right="1440" w:bottom="1440" w:left="1440" w:header="576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76460A" w14:textId="77777777" w:rsidR="00963BD0" w:rsidRDefault="00963BD0" w:rsidP="001F738C">
      <w:r>
        <w:separator/>
      </w:r>
    </w:p>
  </w:endnote>
  <w:endnote w:type="continuationSeparator" w:id="0">
    <w:p w14:paraId="38292D3B" w14:textId="77777777" w:rsidR="00963BD0" w:rsidRDefault="00963BD0" w:rsidP="001F73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E4A664" w14:textId="77777777" w:rsidR="00963BD0" w:rsidRDefault="00963BD0" w:rsidP="001F738C">
      <w:r>
        <w:separator/>
      </w:r>
    </w:p>
  </w:footnote>
  <w:footnote w:type="continuationSeparator" w:id="0">
    <w:p w14:paraId="32AC046A" w14:textId="77777777" w:rsidR="00963BD0" w:rsidRDefault="00963BD0" w:rsidP="001F73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D2DCF"/>
    <w:multiLevelType w:val="hybridMultilevel"/>
    <w:tmpl w:val="1D489FF0"/>
    <w:lvl w:ilvl="0" w:tplc="B1601F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B98430B"/>
    <w:multiLevelType w:val="hybridMultilevel"/>
    <w:tmpl w:val="0930DE90"/>
    <w:lvl w:ilvl="0" w:tplc="B8E8539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F82A66"/>
    <w:multiLevelType w:val="hybridMultilevel"/>
    <w:tmpl w:val="EDBA8B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B6177B"/>
    <w:multiLevelType w:val="hybridMultilevel"/>
    <w:tmpl w:val="5F9AFDA4"/>
    <w:lvl w:ilvl="0" w:tplc="F33E1984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8E14B1"/>
    <w:multiLevelType w:val="hybridMultilevel"/>
    <w:tmpl w:val="F9CE1C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197B66"/>
    <w:multiLevelType w:val="hybridMultilevel"/>
    <w:tmpl w:val="9C76D9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3018129">
    <w:abstractNumId w:val="4"/>
  </w:num>
  <w:num w:numId="2" w16cid:durableId="1276599221">
    <w:abstractNumId w:val="1"/>
  </w:num>
  <w:num w:numId="3" w16cid:durableId="1670912162">
    <w:abstractNumId w:val="3"/>
  </w:num>
  <w:num w:numId="4" w16cid:durableId="1311666997">
    <w:abstractNumId w:val="2"/>
  </w:num>
  <w:num w:numId="5" w16cid:durableId="1368599324">
    <w:abstractNumId w:val="0"/>
  </w:num>
  <w:num w:numId="6" w16cid:durableId="134500995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513"/>
    <w:rsid w:val="000064F8"/>
    <w:rsid w:val="00040DF9"/>
    <w:rsid w:val="00053EAA"/>
    <w:rsid w:val="000569FC"/>
    <w:rsid w:val="00086F28"/>
    <w:rsid w:val="000A2411"/>
    <w:rsid w:val="00103CBC"/>
    <w:rsid w:val="00120984"/>
    <w:rsid w:val="00195F30"/>
    <w:rsid w:val="001A0CF7"/>
    <w:rsid w:val="001C470F"/>
    <w:rsid w:val="001D1A79"/>
    <w:rsid w:val="001E37E6"/>
    <w:rsid w:val="001F738C"/>
    <w:rsid w:val="002249DA"/>
    <w:rsid w:val="00245EA4"/>
    <w:rsid w:val="00303EFA"/>
    <w:rsid w:val="00334A4F"/>
    <w:rsid w:val="00343AE3"/>
    <w:rsid w:val="003C40BE"/>
    <w:rsid w:val="003C6827"/>
    <w:rsid w:val="00401C6F"/>
    <w:rsid w:val="00414E5E"/>
    <w:rsid w:val="004344AD"/>
    <w:rsid w:val="00445F36"/>
    <w:rsid w:val="00446060"/>
    <w:rsid w:val="00454EB3"/>
    <w:rsid w:val="004723C0"/>
    <w:rsid w:val="00481333"/>
    <w:rsid w:val="004A74BB"/>
    <w:rsid w:val="004C1638"/>
    <w:rsid w:val="004F3796"/>
    <w:rsid w:val="00525E39"/>
    <w:rsid w:val="00554922"/>
    <w:rsid w:val="00564F46"/>
    <w:rsid w:val="00583D09"/>
    <w:rsid w:val="0059351B"/>
    <w:rsid w:val="005975C1"/>
    <w:rsid w:val="005B69A9"/>
    <w:rsid w:val="005B7FAB"/>
    <w:rsid w:val="005C4D6E"/>
    <w:rsid w:val="005C6EB7"/>
    <w:rsid w:val="00616872"/>
    <w:rsid w:val="00623CEC"/>
    <w:rsid w:val="00624B08"/>
    <w:rsid w:val="00624DDC"/>
    <w:rsid w:val="006374FD"/>
    <w:rsid w:val="006706C6"/>
    <w:rsid w:val="0067545F"/>
    <w:rsid w:val="006823E0"/>
    <w:rsid w:val="00691C5D"/>
    <w:rsid w:val="006A3125"/>
    <w:rsid w:val="006C2D18"/>
    <w:rsid w:val="006E1A2D"/>
    <w:rsid w:val="00717541"/>
    <w:rsid w:val="0072726E"/>
    <w:rsid w:val="007275FD"/>
    <w:rsid w:val="007467DB"/>
    <w:rsid w:val="00754BD9"/>
    <w:rsid w:val="00757D69"/>
    <w:rsid w:val="00760EF5"/>
    <w:rsid w:val="007701EA"/>
    <w:rsid w:val="00772B40"/>
    <w:rsid w:val="007916C4"/>
    <w:rsid w:val="007953DB"/>
    <w:rsid w:val="007C10CC"/>
    <w:rsid w:val="007C21F0"/>
    <w:rsid w:val="007D4ED6"/>
    <w:rsid w:val="007D530F"/>
    <w:rsid w:val="007E173D"/>
    <w:rsid w:val="00831C19"/>
    <w:rsid w:val="00841902"/>
    <w:rsid w:val="00860445"/>
    <w:rsid w:val="0087478E"/>
    <w:rsid w:val="00892C12"/>
    <w:rsid w:val="00893D23"/>
    <w:rsid w:val="008A3F8A"/>
    <w:rsid w:val="008C6397"/>
    <w:rsid w:val="008D7309"/>
    <w:rsid w:val="00911A36"/>
    <w:rsid w:val="009222C0"/>
    <w:rsid w:val="00950965"/>
    <w:rsid w:val="00963BD0"/>
    <w:rsid w:val="00965513"/>
    <w:rsid w:val="00976659"/>
    <w:rsid w:val="009859C8"/>
    <w:rsid w:val="009B0686"/>
    <w:rsid w:val="009B6D90"/>
    <w:rsid w:val="009C1F35"/>
    <w:rsid w:val="009C51B5"/>
    <w:rsid w:val="009D5794"/>
    <w:rsid w:val="009E0051"/>
    <w:rsid w:val="00A01A7A"/>
    <w:rsid w:val="00A12AB1"/>
    <w:rsid w:val="00A25BC9"/>
    <w:rsid w:val="00A4107B"/>
    <w:rsid w:val="00A55EEC"/>
    <w:rsid w:val="00A82051"/>
    <w:rsid w:val="00AA7A1F"/>
    <w:rsid w:val="00AD24E4"/>
    <w:rsid w:val="00B92F7D"/>
    <w:rsid w:val="00BD0FB3"/>
    <w:rsid w:val="00BD61C2"/>
    <w:rsid w:val="00BD79CA"/>
    <w:rsid w:val="00C062E6"/>
    <w:rsid w:val="00C502B0"/>
    <w:rsid w:val="00C61BC4"/>
    <w:rsid w:val="00C777F1"/>
    <w:rsid w:val="00C9172A"/>
    <w:rsid w:val="00CA6B1E"/>
    <w:rsid w:val="00CD0CBB"/>
    <w:rsid w:val="00CE0312"/>
    <w:rsid w:val="00CE6D75"/>
    <w:rsid w:val="00D06513"/>
    <w:rsid w:val="00D15660"/>
    <w:rsid w:val="00D17426"/>
    <w:rsid w:val="00D315BE"/>
    <w:rsid w:val="00D31697"/>
    <w:rsid w:val="00D34B1A"/>
    <w:rsid w:val="00D402C1"/>
    <w:rsid w:val="00D41C6B"/>
    <w:rsid w:val="00D70832"/>
    <w:rsid w:val="00D75334"/>
    <w:rsid w:val="00D80E00"/>
    <w:rsid w:val="00D914E6"/>
    <w:rsid w:val="00DA2F39"/>
    <w:rsid w:val="00DB02A8"/>
    <w:rsid w:val="00DD36D5"/>
    <w:rsid w:val="00E01605"/>
    <w:rsid w:val="00E241C7"/>
    <w:rsid w:val="00E276DB"/>
    <w:rsid w:val="00E374E2"/>
    <w:rsid w:val="00E539FE"/>
    <w:rsid w:val="00E5528D"/>
    <w:rsid w:val="00E57682"/>
    <w:rsid w:val="00E60E04"/>
    <w:rsid w:val="00E7714A"/>
    <w:rsid w:val="00E7743A"/>
    <w:rsid w:val="00E90305"/>
    <w:rsid w:val="00EB40EA"/>
    <w:rsid w:val="00EF30E0"/>
    <w:rsid w:val="00F26CBF"/>
    <w:rsid w:val="00F63E1B"/>
    <w:rsid w:val="00F82C81"/>
    <w:rsid w:val="00F845C9"/>
    <w:rsid w:val="00FD7755"/>
    <w:rsid w:val="00FF7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B1BEAF5"/>
  <w14:defaultImageDpi w14:val="300"/>
  <w15:docId w15:val="{F448FFDD-E867-C841-92F3-586B7F64D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EastAsia" w:hAnsi="Verdana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6513"/>
    <w:rPr>
      <w:rFonts w:cstheme="minorBid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A2F3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2F39"/>
    <w:rPr>
      <w:rFonts w:ascii="Lucida Grande" w:eastAsia="Times New Roman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D06513"/>
    <w:pPr>
      <w:ind w:left="720"/>
      <w:contextualSpacing/>
    </w:pPr>
    <w:rPr>
      <w:rFonts w:cs="Times New Roman"/>
      <w:lang w:eastAsia="ja-JP"/>
    </w:rPr>
  </w:style>
  <w:style w:type="paragraph" w:styleId="FootnoteText">
    <w:name w:val="footnote text"/>
    <w:basedOn w:val="Normal"/>
    <w:link w:val="FootnoteTextChar"/>
    <w:uiPriority w:val="99"/>
    <w:unhideWhenUsed/>
    <w:rsid w:val="001F738C"/>
  </w:style>
  <w:style w:type="character" w:customStyle="1" w:styleId="FootnoteTextChar">
    <w:name w:val="Footnote Text Char"/>
    <w:basedOn w:val="DefaultParagraphFont"/>
    <w:link w:val="FootnoteText"/>
    <w:uiPriority w:val="99"/>
    <w:rsid w:val="001F738C"/>
    <w:rPr>
      <w:rFonts w:cstheme="minorBidi"/>
      <w:lang w:eastAsia="en-US"/>
    </w:rPr>
  </w:style>
  <w:style w:type="character" w:styleId="FootnoteReference">
    <w:name w:val="footnote reference"/>
    <w:basedOn w:val="DefaultParagraphFont"/>
    <w:uiPriority w:val="99"/>
    <w:unhideWhenUsed/>
    <w:rsid w:val="001F738C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8C639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63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.~WRD0000</Template>
  <TotalTime>1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Rutgers University</Company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Ryne Palombit</dc:creator>
  <cp:keywords/>
  <dc:description/>
  <cp:lastModifiedBy>Eva Mann</cp:lastModifiedBy>
  <cp:revision>6</cp:revision>
  <cp:lastPrinted>2022-04-11T13:26:00Z</cp:lastPrinted>
  <dcterms:created xsi:type="dcterms:W3CDTF">2024-07-18T01:20:00Z</dcterms:created>
  <dcterms:modified xsi:type="dcterms:W3CDTF">2024-07-21T16:09:00Z</dcterms:modified>
</cp:coreProperties>
</file>